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0F" w:rsidRPr="00CC6030" w:rsidRDefault="00384185" w:rsidP="003F0853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3F0853">
        <w:rPr>
          <w:rFonts w:hint="cs"/>
          <w:b/>
          <w:bCs/>
          <w:u w:val="single"/>
          <w:rtl/>
        </w:rPr>
        <w:t>07.10.13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878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992"/>
        <w:gridCol w:w="1417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976D1D" w:rsidP="003F0853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6</w:t>
            </w:r>
            <w:r w:rsidR="003F0853">
              <w:rPr>
                <w:rFonts w:hint="cs"/>
                <w:sz w:val="24"/>
                <w:rtl/>
              </w:rPr>
              <w:t>0</w:t>
            </w:r>
            <w:r w:rsidR="00B90A47">
              <w:rPr>
                <w:rFonts w:hint="cs"/>
                <w:sz w:val="24"/>
                <w:rtl/>
              </w:rPr>
              <w:t>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3F0853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מכשיר לקביעת מקדם שבירה לשברי זכוכית זעירה</w:t>
            </w:r>
          </w:p>
          <w:p w:rsidR="00A906E6" w:rsidRDefault="00A906E6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B90B9D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054114">
              <w:rPr>
                <w:rFonts w:hint="cs"/>
                <w:rtl/>
              </w:rPr>
              <w:t xml:space="preserve"> חודשים</w:t>
            </w:r>
            <w:r w:rsidR="005315DB">
              <w:rPr>
                <w:rFonts w:hint="cs"/>
                <w:rtl/>
              </w:rPr>
              <w:t xml:space="preserve"> + אופציה </w:t>
            </w:r>
            <w:r w:rsidR="004914B2">
              <w:rPr>
                <w:rFonts w:hint="cs"/>
                <w:rtl/>
              </w:rPr>
              <w:t>לשנתיים</w:t>
            </w:r>
            <w:r w:rsidR="009D6159">
              <w:rPr>
                <w:rFonts w:hint="cs"/>
                <w:rtl/>
              </w:rPr>
              <w:t xml:space="preserve"> </w:t>
            </w:r>
            <w:r w:rsidR="00AC36AA">
              <w:rPr>
                <w:rFonts w:hint="cs"/>
                <w:rtl/>
              </w:rPr>
              <w:t>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E162A2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300</w:t>
            </w:r>
            <w:r w:rsidR="00412019">
              <w:rPr>
                <w:rFonts w:hint="cs"/>
                <w:rtl/>
              </w:rPr>
              <w:t xml:space="preserve"> </w:t>
            </w:r>
            <w:r w:rsidR="00E01FE2">
              <w:rPr>
                <w:rFonts w:hint="cs"/>
                <w:rtl/>
              </w:rPr>
              <w:t>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F9" w:rsidRDefault="003F0853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עמוס מכלוף</w:t>
            </w:r>
          </w:p>
          <w:p w:rsidR="00E913DC" w:rsidRDefault="00E913DC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DA48BA" w:rsidRPr="00102BFB" w:rsidRDefault="00E913DC" w:rsidP="003F0853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976D1D">
              <w:rPr>
                <w:rFonts w:hint="cs"/>
                <w:rtl/>
              </w:rPr>
              <w:t>4</w:t>
            </w:r>
            <w:r w:rsidR="003F0853">
              <w:rPr>
                <w:rFonts w:hint="cs"/>
                <w:rtl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3F0853" w:rsidP="00B90B9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05.11.13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0343B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  <w:r w:rsidR="000343B0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53" w:rsidRDefault="00964653" w:rsidP="00C66A5F">
            <w:pPr>
              <w:tabs>
                <w:tab w:val="left" w:pos="567"/>
              </w:tabs>
              <w:rPr>
                <w:rFonts w:hint="cs"/>
                <w:rtl/>
              </w:rPr>
            </w:pPr>
          </w:p>
          <w:p w:rsidR="00976D1D" w:rsidRDefault="00976D1D" w:rsidP="00C66A5F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_____</w:t>
            </w:r>
          </w:p>
        </w:tc>
      </w:tr>
      <w:tr w:rsidR="00E162A2" w:rsidTr="003F085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2" w:rsidRDefault="00E162A2" w:rsidP="003F0853">
            <w:pPr>
              <w:tabs>
                <w:tab w:val="left" w:pos="567"/>
              </w:tabs>
              <w:rPr>
                <w:rFonts w:hint="cs"/>
                <w:rtl/>
              </w:rPr>
            </w:pPr>
          </w:p>
        </w:tc>
      </w:tr>
      <w:tr w:rsidR="009D74AE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4AE" w:rsidRDefault="003F0853" w:rsidP="006051E3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lastRenderedPageBreak/>
              <w:t>85</w:t>
            </w:r>
            <w:r w:rsidR="009D74AE">
              <w:rPr>
                <w:rFonts w:hint="cs"/>
                <w:sz w:val="24"/>
                <w:rtl/>
              </w:rPr>
              <w:t>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74AE" w:rsidRDefault="003F0853" w:rsidP="006051E3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רכש ניירות וכימיקלים למדפסות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74AE" w:rsidRDefault="009D74AE" w:rsidP="006051E3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AE" w:rsidRDefault="005C6DA0" w:rsidP="006051E3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200</w:t>
            </w:r>
            <w:r w:rsidR="003F0853">
              <w:rPr>
                <w:rFonts w:hint="cs"/>
                <w:rtl/>
              </w:rPr>
              <w:t xml:space="preserve"> ש"ח</w:t>
            </w:r>
          </w:p>
          <w:p w:rsidR="00060D0F" w:rsidRDefault="00060D0F" w:rsidP="006051E3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:rsidR="00060D0F" w:rsidRDefault="00060D0F" w:rsidP="006051E3">
            <w:pPr>
              <w:tabs>
                <w:tab w:val="left" w:pos="567"/>
              </w:tabs>
              <w:rPr>
                <w:rFonts w:hint="cs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4AE" w:rsidRDefault="003F0853" w:rsidP="006051E3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פנינה אלון</w:t>
            </w:r>
          </w:p>
          <w:p w:rsidR="009D74AE" w:rsidRDefault="009D74AE" w:rsidP="006051E3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9D74AE" w:rsidRPr="00102BFB" w:rsidRDefault="009D74AE" w:rsidP="003F0853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177DA0">
              <w:rPr>
                <w:rFonts w:hint="cs"/>
                <w:rtl/>
              </w:rPr>
              <w:t>45</w:t>
            </w:r>
            <w:r w:rsidR="003F0853">
              <w:rPr>
                <w:rFonts w:hint="cs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74AE" w:rsidRDefault="003F0853" w:rsidP="003F0853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29.10.13</w:t>
            </w:r>
            <w:r w:rsidR="009D74AE">
              <w:rPr>
                <w:rFonts w:hint="cs"/>
                <w:rtl/>
              </w:rPr>
              <w:t xml:space="preserve">שעה </w:t>
            </w:r>
          </w:p>
          <w:p w:rsidR="009D74AE" w:rsidRDefault="009D74AE" w:rsidP="006051E3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9D74AE" w:rsidRDefault="009D74AE" w:rsidP="006051E3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9D74AE" w:rsidRDefault="009D74AE" w:rsidP="006051E3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AE" w:rsidRDefault="009D74AE" w:rsidP="006051E3">
            <w:pPr>
              <w:tabs>
                <w:tab w:val="left" w:pos="567"/>
              </w:tabs>
              <w:rPr>
                <w:rFonts w:hint="cs"/>
                <w:rtl/>
              </w:rPr>
            </w:pPr>
          </w:p>
          <w:p w:rsidR="00177DA0" w:rsidRDefault="00177DA0" w:rsidP="006051E3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____</w:t>
            </w:r>
          </w:p>
        </w:tc>
      </w:tr>
      <w:tr w:rsidR="00060D0F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0D0F" w:rsidRDefault="003F0853" w:rsidP="00ED0E3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66</w:t>
            </w:r>
            <w:r w:rsidR="00060D0F">
              <w:rPr>
                <w:rFonts w:hint="cs"/>
                <w:sz w:val="24"/>
                <w:rtl/>
              </w:rPr>
              <w:t>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D0F" w:rsidRDefault="003F0853" w:rsidP="00ED0E3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אספקת שמנים משחות סיכה נוזלים לרכב ואיסןף שמן שרוף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D0F" w:rsidRDefault="00060D0F" w:rsidP="00ED0E3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0D0F" w:rsidRDefault="003F0853" w:rsidP="00ED0E3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500</w:t>
            </w:r>
            <w:r w:rsidR="003F4093">
              <w:rPr>
                <w:rFonts w:hint="cs"/>
                <w:rtl/>
              </w:rPr>
              <w:t xml:space="preserve"> ₪</w:t>
            </w:r>
          </w:p>
          <w:p w:rsidR="003F4093" w:rsidRDefault="003F4093" w:rsidP="00ED0E39">
            <w:pPr>
              <w:tabs>
                <w:tab w:val="left" w:pos="567"/>
              </w:tabs>
              <w:rPr>
                <w:rFonts w:hint="cs"/>
                <w:rtl/>
              </w:rPr>
            </w:pPr>
          </w:p>
          <w:p w:rsidR="00060D0F" w:rsidRDefault="00060D0F" w:rsidP="00ED0E3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:rsidR="00060D0F" w:rsidRDefault="00060D0F" w:rsidP="00ED0E39">
            <w:pPr>
              <w:tabs>
                <w:tab w:val="left" w:pos="567"/>
              </w:tabs>
              <w:rPr>
                <w:rFonts w:hint="cs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0D0F" w:rsidRDefault="00060D0F" w:rsidP="00ED0E3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מיטל זר</w:t>
            </w:r>
          </w:p>
          <w:p w:rsidR="00060D0F" w:rsidRDefault="00060D0F" w:rsidP="00ED0E3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060D0F" w:rsidRPr="00102BFB" w:rsidRDefault="00060D0F" w:rsidP="00ED0E3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08-9124597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D0F" w:rsidRDefault="003F0853" w:rsidP="00ED0E3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05.11.13</w:t>
            </w:r>
            <w:r w:rsidR="00060D0F">
              <w:rPr>
                <w:rFonts w:hint="cs"/>
                <w:rtl/>
              </w:rPr>
              <w:t xml:space="preserve"> שעה </w:t>
            </w:r>
          </w:p>
          <w:p w:rsidR="00060D0F" w:rsidRDefault="00060D0F" w:rsidP="00ED0E3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060D0F" w:rsidRDefault="00060D0F" w:rsidP="00ED0E3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060D0F" w:rsidRDefault="00060D0F" w:rsidP="00ED0E3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0D0F" w:rsidRDefault="003F0853" w:rsidP="003F0853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12,500</w:t>
            </w:r>
            <w:r w:rsidR="00060D0F">
              <w:rPr>
                <w:rFonts w:hint="cs"/>
                <w:rtl/>
              </w:rPr>
              <w:t xml:space="preserve"> ש"ח בתוקף עד </w:t>
            </w:r>
            <w:r>
              <w:rPr>
                <w:rFonts w:hint="cs"/>
                <w:rtl/>
              </w:rPr>
              <w:t>28.02.14</w:t>
            </w:r>
          </w:p>
        </w:tc>
      </w:tr>
      <w:tr w:rsidR="00755DD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DD" w:rsidRDefault="00755DDD" w:rsidP="00ED0E39">
            <w:pPr>
              <w:tabs>
                <w:tab w:val="left" w:pos="567"/>
              </w:tabs>
              <w:rPr>
                <w:rFonts w:hint="cs"/>
                <w:rtl/>
              </w:rPr>
            </w:pPr>
            <w:r w:rsidRPr="00C33235">
              <w:rPr>
                <w:rFonts w:hint="cs"/>
                <w:b/>
                <w:bCs/>
                <w:u w:val="single"/>
                <w:rtl/>
              </w:rPr>
              <w:t>תנאים מוקדמים(*):</w:t>
            </w:r>
          </w:p>
          <w:p w:rsidR="00755DDD" w:rsidRDefault="009E627B" w:rsidP="009E627B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 xml:space="preserve">למציע רשיון </w:t>
            </w:r>
            <w:r w:rsidR="00D71458">
              <w:rPr>
                <w:rFonts w:hint="cs"/>
                <w:rtl/>
              </w:rPr>
              <w:t xml:space="preserve"> לייצור ו/או סחר במוצרי תעבורה מטעם משרד התחבורה.</w:t>
            </w:r>
          </w:p>
          <w:p w:rsidR="00D71458" w:rsidRDefault="00D71458" w:rsidP="009E627B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למציע מחזור כספי של 500 אש"ח לפחות </w:t>
            </w:r>
            <w:r>
              <w:rPr>
                <w:rFonts w:hint="cs"/>
                <w:rtl/>
              </w:rPr>
              <w:lastRenderedPageBreak/>
              <w:t>כולל מע"מ מייצור ו/או שיווק שמנים,</w:t>
            </w:r>
            <w:r w:rsidR="0035455D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משחות סיכה ונוזלים לכלי רכב בכל אחת מהשנים 2010-2012.</w:t>
            </w:r>
          </w:p>
        </w:tc>
      </w:tr>
      <w:tr w:rsidR="00D71458" w:rsidTr="00D71458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71458" w:rsidRDefault="00D71458" w:rsidP="00D71458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lastRenderedPageBreak/>
              <w:t>64/2013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1458" w:rsidRDefault="00D71458" w:rsidP="00D71458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אספקת ציוד משקי, מחנה, חד פעמי ומוצרי חשמל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1458" w:rsidRDefault="00D71458" w:rsidP="00D71458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1458" w:rsidRDefault="008531B1" w:rsidP="00D7145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1,000</w:t>
            </w:r>
            <w:r w:rsidR="00D71458">
              <w:rPr>
                <w:rFonts w:hint="cs"/>
                <w:rtl/>
              </w:rPr>
              <w:t xml:space="preserve"> ₪</w:t>
            </w:r>
          </w:p>
          <w:p w:rsidR="00D71458" w:rsidRDefault="00D71458" w:rsidP="00D71458">
            <w:pPr>
              <w:tabs>
                <w:tab w:val="left" w:pos="567"/>
              </w:tabs>
              <w:rPr>
                <w:rFonts w:hint="cs"/>
                <w:rtl/>
              </w:rPr>
            </w:pPr>
          </w:p>
          <w:p w:rsidR="00D71458" w:rsidRDefault="00D71458" w:rsidP="00D7145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:rsidR="00D71458" w:rsidRDefault="00D71458" w:rsidP="00D71458">
            <w:pPr>
              <w:tabs>
                <w:tab w:val="left" w:pos="567"/>
              </w:tabs>
              <w:rPr>
                <w:rFonts w:hint="cs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71458" w:rsidRDefault="008531B1" w:rsidP="00D7145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ג'יל בוקרה</w:t>
            </w:r>
          </w:p>
          <w:p w:rsidR="00D71458" w:rsidRDefault="00D71458" w:rsidP="00D7145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D71458" w:rsidRPr="00102BFB" w:rsidRDefault="00D71458" w:rsidP="008531B1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</w:t>
            </w:r>
            <w:r w:rsidR="008531B1">
              <w:rPr>
                <w:rFonts w:hint="cs"/>
                <w:rtl/>
              </w:rPr>
              <w:t>4455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1458" w:rsidRDefault="00D71458" w:rsidP="00D7145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05.11.13 שעה </w:t>
            </w:r>
          </w:p>
          <w:p w:rsidR="00D71458" w:rsidRDefault="00D71458" w:rsidP="00D7145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D71458" w:rsidRDefault="00D71458" w:rsidP="00D7145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D71458" w:rsidRDefault="00D71458" w:rsidP="00D7145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1458" w:rsidRDefault="008531B1" w:rsidP="008531B1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60,000 </w:t>
            </w:r>
            <w:r w:rsidR="00D71458">
              <w:rPr>
                <w:rFonts w:hint="cs"/>
                <w:rtl/>
              </w:rPr>
              <w:t xml:space="preserve">ש"ח בתוקף עד </w:t>
            </w:r>
            <w:r>
              <w:rPr>
                <w:rFonts w:hint="cs"/>
                <w:rtl/>
              </w:rPr>
              <w:t>02.02.14</w:t>
            </w:r>
          </w:p>
        </w:tc>
      </w:tr>
      <w:tr w:rsidR="00D71458" w:rsidTr="00D71458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58" w:rsidRDefault="00D71458" w:rsidP="00D71458">
            <w:pPr>
              <w:tabs>
                <w:tab w:val="left" w:pos="567"/>
              </w:tabs>
              <w:rPr>
                <w:rFonts w:hint="cs"/>
                <w:rtl/>
              </w:rPr>
            </w:pPr>
            <w:r w:rsidRPr="00C33235">
              <w:rPr>
                <w:rFonts w:hint="cs"/>
                <w:b/>
                <w:bCs/>
                <w:u w:val="single"/>
                <w:rtl/>
              </w:rPr>
              <w:t>תנאים מוקדמים(*):</w:t>
            </w:r>
          </w:p>
          <w:p w:rsidR="00D71458" w:rsidRDefault="00B35FF7" w:rsidP="00D71458">
            <w:pPr>
              <w:numPr>
                <w:ilvl w:val="0"/>
                <w:numId w:val="5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היקף מחזור כספי של 4 מש"ח כולל מע"מ לפחות בכל אחת מהשנים 2010-2012 משיווק ו/או אספקת חומרי ניקוי ו/או מוצרים חד פעמיים ו/או כלי מטבח.</w:t>
            </w:r>
          </w:p>
        </w:tc>
      </w:tr>
    </w:tbl>
    <w:p w:rsidR="009D74AE" w:rsidRDefault="009D74AE" w:rsidP="00854F3B">
      <w:pPr>
        <w:jc w:val="both"/>
        <w:rPr>
          <w:rFonts w:hint="cs"/>
          <w:b/>
          <w:bCs/>
          <w:rtl/>
        </w:rPr>
      </w:pPr>
    </w:p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7B3" w:rsidRDefault="000A27B3">
      <w:r>
        <w:separator/>
      </w:r>
    </w:p>
  </w:endnote>
  <w:endnote w:type="continuationSeparator" w:id="1">
    <w:p w:rsidR="000A27B3" w:rsidRDefault="000A2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7B3" w:rsidRDefault="000A27B3">
      <w:r>
        <w:separator/>
      </w:r>
    </w:p>
  </w:footnote>
  <w:footnote w:type="continuationSeparator" w:id="1">
    <w:p w:rsidR="000A27B3" w:rsidRDefault="000A27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458" w:rsidRDefault="00D71458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D71458" w:rsidRDefault="00D71458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458" w:rsidRDefault="00D71458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D71458" w:rsidRDefault="00D71458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F46CBD"/>
    <w:multiLevelType w:val="hybridMultilevel"/>
    <w:tmpl w:val="610A5AE6"/>
    <w:lvl w:ilvl="0" w:tplc="5064984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F1ADA"/>
    <w:multiLevelType w:val="hybridMultilevel"/>
    <w:tmpl w:val="BCA0F2AA"/>
    <w:lvl w:ilvl="0" w:tplc="C1960AD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C67F14"/>
    <w:multiLevelType w:val="hybridMultilevel"/>
    <w:tmpl w:val="610A5AE6"/>
    <w:lvl w:ilvl="0" w:tplc="5064984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14B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43B0"/>
    <w:rsid w:val="000353DC"/>
    <w:rsid w:val="00040488"/>
    <w:rsid w:val="00042036"/>
    <w:rsid w:val="000429D4"/>
    <w:rsid w:val="000455DE"/>
    <w:rsid w:val="000507C6"/>
    <w:rsid w:val="00054114"/>
    <w:rsid w:val="00054A09"/>
    <w:rsid w:val="000555CD"/>
    <w:rsid w:val="00060D0F"/>
    <w:rsid w:val="00062814"/>
    <w:rsid w:val="00065A73"/>
    <w:rsid w:val="00082B62"/>
    <w:rsid w:val="00084449"/>
    <w:rsid w:val="000848ED"/>
    <w:rsid w:val="00084BD2"/>
    <w:rsid w:val="0009016E"/>
    <w:rsid w:val="00090E81"/>
    <w:rsid w:val="0009746C"/>
    <w:rsid w:val="000A1824"/>
    <w:rsid w:val="000A191D"/>
    <w:rsid w:val="000A27B3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C4D58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225B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4596B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77DA0"/>
    <w:rsid w:val="00183E0E"/>
    <w:rsid w:val="00187E03"/>
    <w:rsid w:val="00193575"/>
    <w:rsid w:val="00193931"/>
    <w:rsid w:val="0019430A"/>
    <w:rsid w:val="001A0BE4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B77F9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1A97"/>
    <w:rsid w:val="00212025"/>
    <w:rsid w:val="00212358"/>
    <w:rsid w:val="00213495"/>
    <w:rsid w:val="002162FE"/>
    <w:rsid w:val="00220FEA"/>
    <w:rsid w:val="00224767"/>
    <w:rsid w:val="002335E8"/>
    <w:rsid w:val="00234D03"/>
    <w:rsid w:val="00235BDD"/>
    <w:rsid w:val="00240E88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09DB"/>
    <w:rsid w:val="002714D4"/>
    <w:rsid w:val="00271647"/>
    <w:rsid w:val="0028522F"/>
    <w:rsid w:val="00285DA3"/>
    <w:rsid w:val="002901F6"/>
    <w:rsid w:val="00290307"/>
    <w:rsid w:val="00290EB7"/>
    <w:rsid w:val="00291B78"/>
    <w:rsid w:val="002951BE"/>
    <w:rsid w:val="002A0FE0"/>
    <w:rsid w:val="002A17EA"/>
    <w:rsid w:val="002A26DC"/>
    <w:rsid w:val="002A6D07"/>
    <w:rsid w:val="002B1C97"/>
    <w:rsid w:val="002B26D7"/>
    <w:rsid w:val="002B301C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425A"/>
    <w:rsid w:val="002F53F1"/>
    <w:rsid w:val="002F6403"/>
    <w:rsid w:val="002F7EF0"/>
    <w:rsid w:val="00303E6C"/>
    <w:rsid w:val="00304460"/>
    <w:rsid w:val="00304BDA"/>
    <w:rsid w:val="003050ED"/>
    <w:rsid w:val="003056C4"/>
    <w:rsid w:val="003104D6"/>
    <w:rsid w:val="00312415"/>
    <w:rsid w:val="00312729"/>
    <w:rsid w:val="003129C7"/>
    <w:rsid w:val="0031366A"/>
    <w:rsid w:val="003148BD"/>
    <w:rsid w:val="00314E1E"/>
    <w:rsid w:val="00316696"/>
    <w:rsid w:val="00317183"/>
    <w:rsid w:val="00317BE8"/>
    <w:rsid w:val="00320828"/>
    <w:rsid w:val="00321B8E"/>
    <w:rsid w:val="00324303"/>
    <w:rsid w:val="0033158F"/>
    <w:rsid w:val="00331B69"/>
    <w:rsid w:val="0033580E"/>
    <w:rsid w:val="003369D6"/>
    <w:rsid w:val="00340D1A"/>
    <w:rsid w:val="0035455D"/>
    <w:rsid w:val="0035484B"/>
    <w:rsid w:val="00354ABB"/>
    <w:rsid w:val="00370E6F"/>
    <w:rsid w:val="003712F4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0853"/>
    <w:rsid w:val="003F2015"/>
    <w:rsid w:val="003F4093"/>
    <w:rsid w:val="003F4F20"/>
    <w:rsid w:val="003F73EE"/>
    <w:rsid w:val="003F745D"/>
    <w:rsid w:val="003F76D1"/>
    <w:rsid w:val="00402DCC"/>
    <w:rsid w:val="00403D5A"/>
    <w:rsid w:val="00403DF2"/>
    <w:rsid w:val="00410C75"/>
    <w:rsid w:val="00411ED3"/>
    <w:rsid w:val="00412019"/>
    <w:rsid w:val="0042195D"/>
    <w:rsid w:val="00421B42"/>
    <w:rsid w:val="004310A8"/>
    <w:rsid w:val="004316D5"/>
    <w:rsid w:val="00433D36"/>
    <w:rsid w:val="00434103"/>
    <w:rsid w:val="00434D3F"/>
    <w:rsid w:val="004358E9"/>
    <w:rsid w:val="004375E8"/>
    <w:rsid w:val="00437DD8"/>
    <w:rsid w:val="00440447"/>
    <w:rsid w:val="00440803"/>
    <w:rsid w:val="0045344B"/>
    <w:rsid w:val="0045378F"/>
    <w:rsid w:val="00454D2C"/>
    <w:rsid w:val="00465040"/>
    <w:rsid w:val="00465DA5"/>
    <w:rsid w:val="004776F9"/>
    <w:rsid w:val="00480977"/>
    <w:rsid w:val="004854CE"/>
    <w:rsid w:val="00490A00"/>
    <w:rsid w:val="004914B2"/>
    <w:rsid w:val="004938F8"/>
    <w:rsid w:val="004939FC"/>
    <w:rsid w:val="00494E06"/>
    <w:rsid w:val="0049577E"/>
    <w:rsid w:val="00495AD6"/>
    <w:rsid w:val="004A7A85"/>
    <w:rsid w:val="004B055F"/>
    <w:rsid w:val="004B1167"/>
    <w:rsid w:val="004B170F"/>
    <w:rsid w:val="004B248C"/>
    <w:rsid w:val="004B2AED"/>
    <w:rsid w:val="004B3677"/>
    <w:rsid w:val="004C34FB"/>
    <w:rsid w:val="004D2D05"/>
    <w:rsid w:val="004D6286"/>
    <w:rsid w:val="004E1D5E"/>
    <w:rsid w:val="004E1F9F"/>
    <w:rsid w:val="004E28F3"/>
    <w:rsid w:val="004E41B7"/>
    <w:rsid w:val="004E5AA8"/>
    <w:rsid w:val="004E7CE6"/>
    <w:rsid w:val="004F51B3"/>
    <w:rsid w:val="00502042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2E9"/>
    <w:rsid w:val="0053633D"/>
    <w:rsid w:val="00540674"/>
    <w:rsid w:val="005438C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3F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6691"/>
    <w:rsid w:val="005B7894"/>
    <w:rsid w:val="005C0BF8"/>
    <w:rsid w:val="005C17E9"/>
    <w:rsid w:val="005C19CB"/>
    <w:rsid w:val="005C22CB"/>
    <w:rsid w:val="005C2874"/>
    <w:rsid w:val="005C38A2"/>
    <w:rsid w:val="005C582E"/>
    <w:rsid w:val="005C5A5C"/>
    <w:rsid w:val="005C6C6F"/>
    <w:rsid w:val="005C6DA0"/>
    <w:rsid w:val="005D1A9E"/>
    <w:rsid w:val="005D243E"/>
    <w:rsid w:val="005D66FF"/>
    <w:rsid w:val="005E56A7"/>
    <w:rsid w:val="005E57C1"/>
    <w:rsid w:val="005E60F1"/>
    <w:rsid w:val="005F1D04"/>
    <w:rsid w:val="005F28C1"/>
    <w:rsid w:val="005F3F64"/>
    <w:rsid w:val="005F55B2"/>
    <w:rsid w:val="00602600"/>
    <w:rsid w:val="006051E3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5736E"/>
    <w:rsid w:val="006620B6"/>
    <w:rsid w:val="006679B2"/>
    <w:rsid w:val="00670BF2"/>
    <w:rsid w:val="00670C54"/>
    <w:rsid w:val="0067545B"/>
    <w:rsid w:val="006756F2"/>
    <w:rsid w:val="006763D9"/>
    <w:rsid w:val="006766E8"/>
    <w:rsid w:val="00683774"/>
    <w:rsid w:val="006864CC"/>
    <w:rsid w:val="00687047"/>
    <w:rsid w:val="00687CCB"/>
    <w:rsid w:val="006931CC"/>
    <w:rsid w:val="00695E09"/>
    <w:rsid w:val="006A2373"/>
    <w:rsid w:val="006A3A41"/>
    <w:rsid w:val="006B0451"/>
    <w:rsid w:val="006B394C"/>
    <w:rsid w:val="006B4D56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70338C"/>
    <w:rsid w:val="00707A77"/>
    <w:rsid w:val="007124C9"/>
    <w:rsid w:val="00714822"/>
    <w:rsid w:val="007178F2"/>
    <w:rsid w:val="007179EB"/>
    <w:rsid w:val="00721961"/>
    <w:rsid w:val="007229C2"/>
    <w:rsid w:val="00724503"/>
    <w:rsid w:val="007252DC"/>
    <w:rsid w:val="007277CA"/>
    <w:rsid w:val="007311F1"/>
    <w:rsid w:val="0073276B"/>
    <w:rsid w:val="00735AFE"/>
    <w:rsid w:val="0074130F"/>
    <w:rsid w:val="00742023"/>
    <w:rsid w:val="00742A1B"/>
    <w:rsid w:val="007476CB"/>
    <w:rsid w:val="00751200"/>
    <w:rsid w:val="00753F13"/>
    <w:rsid w:val="0075454F"/>
    <w:rsid w:val="00755DDD"/>
    <w:rsid w:val="0076202D"/>
    <w:rsid w:val="0076679A"/>
    <w:rsid w:val="00771756"/>
    <w:rsid w:val="00782EE9"/>
    <w:rsid w:val="00784D4E"/>
    <w:rsid w:val="00786C67"/>
    <w:rsid w:val="00792031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0787D"/>
    <w:rsid w:val="00811ABF"/>
    <w:rsid w:val="008138EC"/>
    <w:rsid w:val="0081588D"/>
    <w:rsid w:val="008238F7"/>
    <w:rsid w:val="00824675"/>
    <w:rsid w:val="00835BDC"/>
    <w:rsid w:val="00836FD8"/>
    <w:rsid w:val="0084057A"/>
    <w:rsid w:val="00840AC5"/>
    <w:rsid w:val="00840B06"/>
    <w:rsid w:val="008412E3"/>
    <w:rsid w:val="00846559"/>
    <w:rsid w:val="0084657A"/>
    <w:rsid w:val="008479ED"/>
    <w:rsid w:val="008531B1"/>
    <w:rsid w:val="00854F3B"/>
    <w:rsid w:val="008610B7"/>
    <w:rsid w:val="00861D80"/>
    <w:rsid w:val="00862FA2"/>
    <w:rsid w:val="00863894"/>
    <w:rsid w:val="008647B4"/>
    <w:rsid w:val="008677B0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1B6C"/>
    <w:rsid w:val="008B26A2"/>
    <w:rsid w:val="008B3230"/>
    <w:rsid w:val="008B338B"/>
    <w:rsid w:val="008C149E"/>
    <w:rsid w:val="008C3D6C"/>
    <w:rsid w:val="008C5682"/>
    <w:rsid w:val="008C6089"/>
    <w:rsid w:val="008D2C22"/>
    <w:rsid w:val="008D612A"/>
    <w:rsid w:val="008E4C3D"/>
    <w:rsid w:val="008E562F"/>
    <w:rsid w:val="008E7362"/>
    <w:rsid w:val="008F3624"/>
    <w:rsid w:val="008F3B60"/>
    <w:rsid w:val="008F48F3"/>
    <w:rsid w:val="008F4BCB"/>
    <w:rsid w:val="009049E7"/>
    <w:rsid w:val="00906DCB"/>
    <w:rsid w:val="00915D51"/>
    <w:rsid w:val="009215EE"/>
    <w:rsid w:val="00923D68"/>
    <w:rsid w:val="00930E04"/>
    <w:rsid w:val="0093211D"/>
    <w:rsid w:val="00933E37"/>
    <w:rsid w:val="00936847"/>
    <w:rsid w:val="00936C1B"/>
    <w:rsid w:val="00940D0A"/>
    <w:rsid w:val="00942482"/>
    <w:rsid w:val="00943FF1"/>
    <w:rsid w:val="009466C2"/>
    <w:rsid w:val="009635D2"/>
    <w:rsid w:val="009642E2"/>
    <w:rsid w:val="00964653"/>
    <w:rsid w:val="00971084"/>
    <w:rsid w:val="00973646"/>
    <w:rsid w:val="00975E69"/>
    <w:rsid w:val="00976D1D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97DAC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D6D58"/>
    <w:rsid w:val="009D74AE"/>
    <w:rsid w:val="009D784A"/>
    <w:rsid w:val="009E06C0"/>
    <w:rsid w:val="009E4FF9"/>
    <w:rsid w:val="009E627B"/>
    <w:rsid w:val="009E75AB"/>
    <w:rsid w:val="009F07E5"/>
    <w:rsid w:val="009F103A"/>
    <w:rsid w:val="00A004AB"/>
    <w:rsid w:val="00A01C66"/>
    <w:rsid w:val="00A06D98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5491A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06E6"/>
    <w:rsid w:val="00A929C2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B788D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22F72"/>
    <w:rsid w:val="00B278DD"/>
    <w:rsid w:val="00B34A8F"/>
    <w:rsid w:val="00B34AB2"/>
    <w:rsid w:val="00B35FF7"/>
    <w:rsid w:val="00B36145"/>
    <w:rsid w:val="00B45FDF"/>
    <w:rsid w:val="00B46BBF"/>
    <w:rsid w:val="00B46ED3"/>
    <w:rsid w:val="00B477EA"/>
    <w:rsid w:val="00B53D32"/>
    <w:rsid w:val="00B60581"/>
    <w:rsid w:val="00B607F5"/>
    <w:rsid w:val="00B62A78"/>
    <w:rsid w:val="00B66B71"/>
    <w:rsid w:val="00B70ABB"/>
    <w:rsid w:val="00B7389C"/>
    <w:rsid w:val="00B836F4"/>
    <w:rsid w:val="00B840C6"/>
    <w:rsid w:val="00B86123"/>
    <w:rsid w:val="00B90A47"/>
    <w:rsid w:val="00B90B9D"/>
    <w:rsid w:val="00B911F1"/>
    <w:rsid w:val="00B91414"/>
    <w:rsid w:val="00B91B90"/>
    <w:rsid w:val="00B9313A"/>
    <w:rsid w:val="00B94B08"/>
    <w:rsid w:val="00BA1626"/>
    <w:rsid w:val="00BA2909"/>
    <w:rsid w:val="00BA34D7"/>
    <w:rsid w:val="00BA3D51"/>
    <w:rsid w:val="00BA7865"/>
    <w:rsid w:val="00BA79D2"/>
    <w:rsid w:val="00BB04B8"/>
    <w:rsid w:val="00BB15D6"/>
    <w:rsid w:val="00BB1BA1"/>
    <w:rsid w:val="00BB2373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07B0C"/>
    <w:rsid w:val="00C15600"/>
    <w:rsid w:val="00C159B5"/>
    <w:rsid w:val="00C32252"/>
    <w:rsid w:val="00C33235"/>
    <w:rsid w:val="00C35880"/>
    <w:rsid w:val="00C3631E"/>
    <w:rsid w:val="00C36E3A"/>
    <w:rsid w:val="00C36F1A"/>
    <w:rsid w:val="00C36FB6"/>
    <w:rsid w:val="00C47609"/>
    <w:rsid w:val="00C5327E"/>
    <w:rsid w:val="00C56195"/>
    <w:rsid w:val="00C57653"/>
    <w:rsid w:val="00C629F7"/>
    <w:rsid w:val="00C65EE2"/>
    <w:rsid w:val="00C66A5F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28B9"/>
    <w:rsid w:val="00C9456E"/>
    <w:rsid w:val="00C95864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4380"/>
    <w:rsid w:val="00D257EB"/>
    <w:rsid w:val="00D26A95"/>
    <w:rsid w:val="00D26C95"/>
    <w:rsid w:val="00D27223"/>
    <w:rsid w:val="00D27D0B"/>
    <w:rsid w:val="00D32FBF"/>
    <w:rsid w:val="00D34ECC"/>
    <w:rsid w:val="00D368F2"/>
    <w:rsid w:val="00D37543"/>
    <w:rsid w:val="00D37A0F"/>
    <w:rsid w:val="00D43D15"/>
    <w:rsid w:val="00D46AFC"/>
    <w:rsid w:val="00D56908"/>
    <w:rsid w:val="00D616E2"/>
    <w:rsid w:val="00D62629"/>
    <w:rsid w:val="00D71458"/>
    <w:rsid w:val="00D718E7"/>
    <w:rsid w:val="00D75C34"/>
    <w:rsid w:val="00D764B0"/>
    <w:rsid w:val="00D80E3E"/>
    <w:rsid w:val="00D82035"/>
    <w:rsid w:val="00D867BB"/>
    <w:rsid w:val="00D92B09"/>
    <w:rsid w:val="00D92BDD"/>
    <w:rsid w:val="00D9490F"/>
    <w:rsid w:val="00DA0500"/>
    <w:rsid w:val="00DA2CBC"/>
    <w:rsid w:val="00DA48BA"/>
    <w:rsid w:val="00DB2AED"/>
    <w:rsid w:val="00DB3C35"/>
    <w:rsid w:val="00DB4391"/>
    <w:rsid w:val="00DB4541"/>
    <w:rsid w:val="00DB4BF7"/>
    <w:rsid w:val="00DB6332"/>
    <w:rsid w:val="00DB7793"/>
    <w:rsid w:val="00DC1481"/>
    <w:rsid w:val="00DC520C"/>
    <w:rsid w:val="00DD084E"/>
    <w:rsid w:val="00DD33C3"/>
    <w:rsid w:val="00DD44E8"/>
    <w:rsid w:val="00DD6D6F"/>
    <w:rsid w:val="00DE4BD1"/>
    <w:rsid w:val="00DE5469"/>
    <w:rsid w:val="00DE5A96"/>
    <w:rsid w:val="00DE6F3A"/>
    <w:rsid w:val="00DE76E4"/>
    <w:rsid w:val="00DE79AE"/>
    <w:rsid w:val="00DF119C"/>
    <w:rsid w:val="00DF36DB"/>
    <w:rsid w:val="00DF422E"/>
    <w:rsid w:val="00DF4566"/>
    <w:rsid w:val="00DF5C35"/>
    <w:rsid w:val="00DF70D1"/>
    <w:rsid w:val="00DF7C20"/>
    <w:rsid w:val="00E01F75"/>
    <w:rsid w:val="00E01FE2"/>
    <w:rsid w:val="00E0291C"/>
    <w:rsid w:val="00E02B3E"/>
    <w:rsid w:val="00E03616"/>
    <w:rsid w:val="00E0440F"/>
    <w:rsid w:val="00E11455"/>
    <w:rsid w:val="00E11E47"/>
    <w:rsid w:val="00E144A7"/>
    <w:rsid w:val="00E162A2"/>
    <w:rsid w:val="00E21599"/>
    <w:rsid w:val="00E219D3"/>
    <w:rsid w:val="00E31A48"/>
    <w:rsid w:val="00E34560"/>
    <w:rsid w:val="00E37A6E"/>
    <w:rsid w:val="00E40200"/>
    <w:rsid w:val="00E40C4A"/>
    <w:rsid w:val="00E430B5"/>
    <w:rsid w:val="00E46793"/>
    <w:rsid w:val="00E4782D"/>
    <w:rsid w:val="00E6009C"/>
    <w:rsid w:val="00E63609"/>
    <w:rsid w:val="00E63637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B6EB9"/>
    <w:rsid w:val="00EC55EA"/>
    <w:rsid w:val="00ED0E39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6C3A"/>
    <w:rsid w:val="00F57D95"/>
    <w:rsid w:val="00F57E9A"/>
    <w:rsid w:val="00F60708"/>
    <w:rsid w:val="00F61595"/>
    <w:rsid w:val="00F62C37"/>
    <w:rsid w:val="00F64A5A"/>
    <w:rsid w:val="00F73487"/>
    <w:rsid w:val="00F73BF0"/>
    <w:rsid w:val="00F73C51"/>
    <w:rsid w:val="00F763B1"/>
    <w:rsid w:val="00F81657"/>
    <w:rsid w:val="00F8305D"/>
    <w:rsid w:val="00F91391"/>
    <w:rsid w:val="00F945FF"/>
    <w:rsid w:val="00F96FD6"/>
    <w:rsid w:val="00FA07CF"/>
    <w:rsid w:val="00FA1D69"/>
    <w:rsid w:val="00FB105E"/>
    <w:rsid w:val="00FB19FD"/>
    <w:rsid w:val="00FB1D7B"/>
    <w:rsid w:val="00FB3151"/>
    <w:rsid w:val="00FB6232"/>
    <w:rsid w:val="00FB63C3"/>
    <w:rsid w:val="00FB7445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4F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link w:val="CharChar2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  <w:style w:type="paragraph" w:customStyle="1" w:styleId="CharChar2">
    <w:name w:val=" Char Char2 תו תו"/>
    <w:basedOn w:val="a"/>
    <w:link w:val="a0"/>
    <w:rsid w:val="008E4C3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customStyle="1" w:styleId="Normal4">
    <w:name w:val="Normal4"/>
    <w:basedOn w:val="a"/>
    <w:rsid w:val="008E4C3D"/>
    <w:pPr>
      <w:spacing w:line="360" w:lineRule="auto"/>
      <w:ind w:left="1106"/>
      <w:jc w:val="both"/>
    </w:pPr>
    <w:rPr>
      <w:rFonts w:ascii="Calibri" w:eastAsia="Calibri" w:hAnsi="Calibr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1</TotalTime>
  <Pages>1</Pages>
  <Words>358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לפרסום  בתאריך 31.07.97</vt:lpstr>
    </vt:vector>
  </TitlesOfParts>
  <Company>מרו"מ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לפרסום  בתאריך 31.07.97</dc:title>
  <dc:subject/>
  <dc:creator>משטרת ישראל</dc:creator>
  <cp:keywords/>
  <cp:lastModifiedBy>u015964828</cp:lastModifiedBy>
  <cp:revision>2</cp:revision>
  <cp:lastPrinted>2013-03-13T11:31:00Z</cp:lastPrinted>
  <dcterms:created xsi:type="dcterms:W3CDTF">2013-10-07T05:40:00Z</dcterms:created>
  <dcterms:modified xsi:type="dcterms:W3CDTF">2013-10-07T05:40:00Z</dcterms:modified>
</cp:coreProperties>
</file>